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B4D74" w14:textId="77777777" w:rsidR="00E529C6" w:rsidRDefault="00573B8C" w:rsidP="00E529C6">
      <w:pPr>
        <w:ind w:right="480"/>
        <w:rPr>
          <w:rFonts w:ascii="Arial" w:hAnsi="Arial"/>
          <w:b/>
          <w:bCs/>
          <w:szCs w:val="24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679F4" wp14:editId="69E88C08">
                <wp:simplePos x="0" y="0"/>
                <wp:positionH relativeFrom="column">
                  <wp:posOffset>2428240</wp:posOffset>
                </wp:positionH>
                <wp:positionV relativeFrom="paragraph">
                  <wp:posOffset>-10795</wp:posOffset>
                </wp:positionV>
                <wp:extent cx="3303270" cy="182435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182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47B99" w14:textId="77777777" w:rsidR="00F64542" w:rsidRPr="008B30F1" w:rsidRDefault="00F64542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>Raynville Primary School</w:t>
                            </w:r>
                          </w:p>
                          <w:p w14:paraId="46464BB6" w14:textId="77777777" w:rsidR="001F580D" w:rsidRPr="008B30F1" w:rsidRDefault="001F580D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>Cross Aston Grove, Bramley, Leeds. LS13 2TQ</w:t>
                            </w:r>
                          </w:p>
                          <w:p w14:paraId="11D368A0" w14:textId="77777777" w:rsidR="001F580D" w:rsidRPr="008B30F1" w:rsidRDefault="008B30F1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 xml:space="preserve">Tel:  </w:t>
                            </w:r>
                            <w:r w:rsidR="001F580D"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>0113 2579590</w:t>
                            </w:r>
                          </w:p>
                          <w:p w14:paraId="76617DFD" w14:textId="77777777" w:rsidR="001F580D" w:rsidRPr="008B30F1" w:rsidRDefault="008B30F1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 xml:space="preserve">Fax: </w:t>
                            </w:r>
                            <w:r w:rsidR="001F580D"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>0113 2555490</w:t>
                            </w:r>
                          </w:p>
                          <w:p w14:paraId="152B5823" w14:textId="77777777" w:rsidR="001F580D" w:rsidRPr="008B30F1" w:rsidRDefault="001F580D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1" w:history="1">
                              <w:r w:rsidR="00B044E0" w:rsidRPr="00390E08">
                                <w:rPr>
                                  <w:rStyle w:val="Hyperlink"/>
                                  <w:rFonts w:ascii="Comic Sans MS" w:hAnsi="Comic Sans MS" w:cs="Tahoma"/>
                                  <w:sz w:val="22"/>
                                  <w:szCs w:val="22"/>
                                </w:rPr>
                                <w:t>secretary@raynvilleprimaryleeds.org.uk</w:t>
                              </w:r>
                            </w:hyperlink>
                          </w:p>
                          <w:p w14:paraId="3AE0E8B1" w14:textId="77777777" w:rsidR="001F580D" w:rsidRPr="008B30F1" w:rsidRDefault="001F580D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 xml:space="preserve">Website: </w:t>
                            </w:r>
                            <w:hyperlink r:id="rId12" w:history="1">
                              <w:r w:rsidR="00595564" w:rsidRPr="008B30F1">
                                <w:rPr>
                                  <w:rStyle w:val="Hyperlink"/>
                                  <w:rFonts w:ascii="Comic Sans MS" w:hAnsi="Comic Sans MS" w:cs="Tahoma"/>
                                  <w:color w:val="auto"/>
                                  <w:sz w:val="22"/>
                                  <w:szCs w:val="22"/>
                                </w:rPr>
                                <w:t>www.raynvilleprimaryleeds.org.uk</w:t>
                              </w:r>
                            </w:hyperlink>
                          </w:p>
                          <w:p w14:paraId="614BAE0F" w14:textId="77777777" w:rsidR="00595564" w:rsidRPr="008B30F1" w:rsidRDefault="00595564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</w:p>
                          <w:p w14:paraId="2F615489" w14:textId="77777777" w:rsidR="00595564" w:rsidRPr="008B30F1" w:rsidRDefault="00595564" w:rsidP="001F580D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</w:pPr>
                            <w:r w:rsidRPr="008B30F1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 xml:space="preserve">Headteacher:  </w:t>
                            </w:r>
                            <w:r w:rsidR="00737722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</w:rPr>
                              <w:t>Mr A Midgley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67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pt;margin-top:-.85pt;width:260.1pt;height:14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" stroked="f">
                <v:textbox>
                  <w:txbxContent>
                    <w:p w14:paraId="08447B99" w14:textId="77777777" w:rsidR="00F64542" w:rsidRPr="008B30F1" w:rsidRDefault="00F64542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>Raynville Primary School</w:t>
                      </w:r>
                    </w:p>
                    <w:p w14:paraId="46464BB6" w14:textId="77777777" w:rsidR="001F580D" w:rsidRPr="008B30F1" w:rsidRDefault="001F580D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>Cross Aston Grove, Bramley, Leeds. LS13 2TQ</w:t>
                      </w:r>
                    </w:p>
                    <w:p w14:paraId="11D368A0" w14:textId="77777777" w:rsidR="001F580D" w:rsidRPr="008B30F1" w:rsidRDefault="008B30F1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 xml:space="preserve">Tel:  </w:t>
                      </w:r>
                      <w:r w:rsidR="001F580D"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>0113 2579590</w:t>
                      </w:r>
                    </w:p>
                    <w:p w14:paraId="76617DFD" w14:textId="77777777" w:rsidR="001F580D" w:rsidRPr="008B30F1" w:rsidRDefault="008B30F1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 xml:space="preserve">Fax: </w:t>
                      </w:r>
                      <w:r w:rsidR="001F580D"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>0113 2555490</w:t>
                      </w:r>
                    </w:p>
                    <w:p w14:paraId="152B5823" w14:textId="77777777" w:rsidR="001F580D" w:rsidRPr="008B30F1" w:rsidRDefault="001F580D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 xml:space="preserve">E-Mail: </w:t>
                      </w:r>
                      <w:hyperlink r:id="rId13" w:history="1">
                        <w:r w:rsidR="00B044E0" w:rsidRPr="00390E08">
                          <w:rPr>
                            <w:rStyle w:val="Hyperlink"/>
                            <w:rFonts w:ascii="Comic Sans MS" w:hAnsi="Comic Sans MS" w:cs="Tahoma"/>
                            <w:sz w:val="22"/>
                            <w:szCs w:val="22"/>
                          </w:rPr>
                          <w:t>secretary@raynvilleprimaryleeds.org.uk</w:t>
                        </w:r>
                      </w:hyperlink>
                    </w:p>
                    <w:p w14:paraId="3AE0E8B1" w14:textId="77777777" w:rsidR="001F580D" w:rsidRPr="008B30F1" w:rsidRDefault="001F580D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 xml:space="preserve">Website: </w:t>
                      </w:r>
                      <w:hyperlink r:id="rId14" w:history="1">
                        <w:r w:rsidR="00595564" w:rsidRPr="008B30F1">
                          <w:rPr>
                            <w:rStyle w:val="Hyperlink"/>
                            <w:rFonts w:ascii="Comic Sans MS" w:hAnsi="Comic Sans MS" w:cs="Tahoma"/>
                            <w:color w:val="auto"/>
                            <w:sz w:val="22"/>
                            <w:szCs w:val="22"/>
                          </w:rPr>
                          <w:t>www.raynvilleprimaryleeds.org.uk</w:t>
                        </w:r>
                      </w:hyperlink>
                    </w:p>
                    <w:p w14:paraId="614BAE0F" w14:textId="77777777" w:rsidR="00595564" w:rsidRPr="008B30F1" w:rsidRDefault="00595564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</w:p>
                    <w:p w14:paraId="2F615489" w14:textId="77777777" w:rsidR="00595564" w:rsidRPr="008B30F1" w:rsidRDefault="00595564" w:rsidP="001F580D">
                      <w:pPr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</w:pPr>
                      <w:r w:rsidRPr="008B30F1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 xml:space="preserve">Headteacher:  </w:t>
                      </w:r>
                      <w:r w:rsidR="00737722">
                        <w:rPr>
                          <w:rFonts w:ascii="Comic Sans MS" w:hAnsi="Comic Sans MS" w:cs="Tahoma"/>
                          <w:sz w:val="22"/>
                          <w:szCs w:val="22"/>
                        </w:rPr>
                        <w:t>Mr A Midgley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28441754" wp14:editId="01D89F1C">
            <wp:simplePos x="0" y="0"/>
            <wp:positionH relativeFrom="column">
              <wp:posOffset>-309880</wp:posOffset>
            </wp:positionH>
            <wp:positionV relativeFrom="paragraph">
              <wp:posOffset>2540</wp:posOffset>
            </wp:positionV>
            <wp:extent cx="2012950" cy="2049780"/>
            <wp:effectExtent l="0" t="0" r="6350" b="7620"/>
            <wp:wrapNone/>
            <wp:docPr id="9" name="Picture 2" descr="colo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F10EF" w14:textId="419714C3" w:rsidR="00D0738A" w:rsidRPr="00E529C6" w:rsidRDefault="00E529C6" w:rsidP="00E529C6">
      <w:pPr>
        <w:ind w:right="480"/>
        <w:rPr>
          <w:rFonts w:ascii="Arial" w:hAnsi="Arial"/>
          <w:b/>
          <w:bCs/>
          <w:szCs w:val="24"/>
        </w:rPr>
      </w:pPr>
      <w:r>
        <w:rPr>
          <w:rFonts w:ascii="Arial" w:hAnsi="Arial"/>
          <w:b/>
          <w:bCs/>
          <w:szCs w:val="24"/>
        </w:rPr>
        <w:t>K</w:t>
      </w:r>
      <w:bookmarkStart w:id="0" w:name="_GoBack"/>
      <w:bookmarkEnd w:id="0"/>
      <w:r w:rsidR="00D0738A" w:rsidRPr="00D0738A">
        <w:rPr>
          <w:rFonts w:ascii="Arial" w:hAnsi="Arial"/>
          <w:b/>
          <w:bCs/>
          <w:szCs w:val="24"/>
        </w:rPr>
        <w:t>S2 Pupil Acceptable Use Agreement</w:t>
      </w:r>
    </w:p>
    <w:p w14:paraId="5B496C5A" w14:textId="77777777" w:rsidR="00D0738A" w:rsidRDefault="00D0738A" w:rsidP="00D0738A">
      <w:pPr>
        <w:jc w:val="center"/>
        <w:rPr>
          <w:rFonts w:ascii="Arial" w:eastAsia="Arial" w:hAnsi="Arial" w:cs="Arial"/>
          <w:sz w:val="28"/>
          <w:szCs w:val="28"/>
        </w:rPr>
      </w:pPr>
    </w:p>
    <w:p w14:paraId="2ACE9622" w14:textId="77777777" w:rsidR="00D0738A" w:rsidRPr="00D0738A" w:rsidRDefault="00D0738A" w:rsidP="00D0738A">
      <w:pPr>
        <w:rPr>
          <w:rFonts w:eastAsia="Arial"/>
          <w:i/>
          <w:iCs/>
          <w:sz w:val="22"/>
          <w:szCs w:val="22"/>
        </w:rPr>
      </w:pPr>
      <w:r w:rsidRPr="00D0738A">
        <w:rPr>
          <w:i/>
          <w:iCs/>
          <w:sz w:val="22"/>
          <w:szCs w:val="22"/>
        </w:rPr>
        <w:t>These rules will keep me safe, keep my information private, and help me to be fair to others.</w:t>
      </w:r>
    </w:p>
    <w:p w14:paraId="52625D3C" w14:textId="77777777" w:rsidR="00D0738A" w:rsidRPr="00D0738A" w:rsidRDefault="00D0738A" w:rsidP="00D0738A">
      <w:pPr>
        <w:rPr>
          <w:rFonts w:eastAsia="Arial"/>
          <w:sz w:val="22"/>
          <w:szCs w:val="22"/>
        </w:rPr>
      </w:pPr>
    </w:p>
    <w:p w14:paraId="229F9A32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only use the school’s computers for schoolwork and homework.</w:t>
      </w:r>
    </w:p>
    <w:p w14:paraId="5FEB2A02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not attempt to read any personal information on paper or in a computer file unless that information is meant for me.</w:t>
      </w:r>
    </w:p>
    <w:p w14:paraId="5BB77142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only edit or delete my own files and not look at, or change, other people’s files without their permission</w:t>
      </w:r>
    </w:p>
    <w:p w14:paraId="2780C559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keep my logins and passwords secret.</w:t>
      </w:r>
    </w:p>
    <w:p w14:paraId="121FAF0B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not attempt to learn logins and passwords that belong to other people</w:t>
      </w:r>
    </w:p>
    <w:p w14:paraId="648AE5F3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not bring files into school without permission or upload inappropriate material to my workspace.</w:t>
      </w:r>
    </w:p>
    <w:p w14:paraId="3FA49AE1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 xml:space="preserve">I am aware that some websites and social networks have age restrictions and I will respect this. </w:t>
      </w:r>
    </w:p>
    <w:p w14:paraId="28D69064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 xml:space="preserve">I will not attempt to visit Internet sites that I know the school has banned. </w:t>
      </w:r>
    </w:p>
    <w:p w14:paraId="4A6E2053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 will only e-mail the people I know, or those a responsible adult has approved.</w:t>
      </w:r>
    </w:p>
    <w:p w14:paraId="7DDADB60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The messages I send, or information I upload, will always be polite and sensible.</w:t>
      </w:r>
    </w:p>
    <w:p w14:paraId="501F002A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 xml:space="preserve">I will not open an attachment, or download a file, unless I know and trust the person who has sent it. </w:t>
      </w:r>
    </w:p>
    <w:p w14:paraId="505622B3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 xml:space="preserve">I will maintain my data and personal security: I will not give my home address, phone number, send a photograph or video, or give any other personal information that could be used to identify me, my family or my friends, unless a trusted adult has given permission. I will </w:t>
      </w:r>
      <w:r w:rsidRPr="00D0738A">
        <w:rPr>
          <w:i/>
          <w:iCs/>
          <w:sz w:val="22"/>
          <w:szCs w:val="22"/>
        </w:rPr>
        <w:t xml:space="preserve">never </w:t>
      </w:r>
      <w:r w:rsidRPr="00D0738A">
        <w:rPr>
          <w:sz w:val="22"/>
          <w:szCs w:val="22"/>
        </w:rPr>
        <w:t xml:space="preserve">arrange to meet someone I have only ever previously met on the Internet, unless my parent/carer has given me permission and I take a responsible adult with me. </w:t>
      </w:r>
    </w:p>
    <w:p w14:paraId="137E05E5" w14:textId="77777777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/>
        <w:ind w:left="357" w:hanging="357"/>
        <w:rPr>
          <w:sz w:val="22"/>
          <w:szCs w:val="22"/>
        </w:rPr>
      </w:pPr>
      <w:r w:rsidRPr="00D0738A">
        <w:rPr>
          <w:sz w:val="22"/>
          <w:szCs w:val="22"/>
        </w:rPr>
        <w:t>If I see anything I am unhappy with or I receive a message I do not like, I will not respond to it but I will show a teacher / responsible adult.</w:t>
      </w:r>
    </w:p>
    <w:p w14:paraId="64B4E600" w14:textId="57A842CF" w:rsidR="00D0738A" w:rsidRPr="00D0738A" w:rsidRDefault="00D0738A" w:rsidP="00D07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ind w:left="357" w:hanging="357"/>
        <w:rPr>
          <w:sz w:val="22"/>
          <w:szCs w:val="22"/>
        </w:rPr>
      </w:pPr>
      <w:r>
        <w:rPr>
          <w:sz w:val="22"/>
          <w:szCs w:val="22"/>
        </w:rPr>
        <w:t>If I bring my mobile phone into school I will make sure I hand it in to the School Office when I arrive.  If I am found with my mobile phone on me during the day I understand I will not be allowed to bring it into school anymore.</w:t>
      </w:r>
    </w:p>
    <w:p w14:paraId="0C16C0AE" w14:textId="77777777" w:rsidR="00D0738A" w:rsidRPr="00D0738A" w:rsidRDefault="00D0738A" w:rsidP="00D0738A">
      <w:pPr>
        <w:pBdr>
          <w:top w:val="nil"/>
          <w:left w:val="nil"/>
          <w:bottom w:val="nil"/>
          <w:right w:val="nil"/>
          <w:between w:val="nil"/>
          <w:bar w:val="nil"/>
        </w:pBdr>
        <w:ind w:left="357"/>
        <w:rPr>
          <w:sz w:val="22"/>
          <w:szCs w:val="22"/>
        </w:rPr>
      </w:pPr>
    </w:p>
    <w:p w14:paraId="0AE8769A" w14:textId="449B87D9" w:rsidR="00D0738A" w:rsidRPr="00D0738A" w:rsidRDefault="00D0738A" w:rsidP="00D0738A">
      <w:pPr>
        <w:ind w:left="720"/>
        <w:rPr>
          <w:rFonts w:eastAsia="Arial"/>
          <w:sz w:val="22"/>
          <w:szCs w:val="22"/>
        </w:rPr>
      </w:pPr>
      <w:r w:rsidRPr="00D0738A">
        <w:rPr>
          <w:i/>
          <w:iCs/>
          <w:sz w:val="22"/>
          <w:szCs w:val="22"/>
        </w:rPr>
        <w:t>I have read and understand these rules and agree to them.</w:t>
      </w:r>
      <w:r w:rsidRPr="00D0738A">
        <w:rPr>
          <w:sz w:val="22"/>
          <w:szCs w:val="22"/>
        </w:rPr>
        <w:br/>
      </w:r>
    </w:p>
    <w:p w14:paraId="131ABB4E" w14:textId="77777777" w:rsidR="00D0738A" w:rsidRPr="00D0738A" w:rsidRDefault="00D0738A" w:rsidP="00D0738A">
      <w:pPr>
        <w:tabs>
          <w:tab w:val="left" w:pos="5760"/>
        </w:tabs>
        <w:ind w:left="720"/>
        <w:rPr>
          <w:rFonts w:eastAsia="Arial"/>
          <w:sz w:val="22"/>
          <w:szCs w:val="22"/>
        </w:rPr>
      </w:pPr>
    </w:p>
    <w:p w14:paraId="3197456C" w14:textId="05E23759" w:rsidR="00D0738A" w:rsidRPr="00D0738A" w:rsidRDefault="00D0738A" w:rsidP="00D0738A">
      <w:pPr>
        <w:tabs>
          <w:tab w:val="left" w:pos="5760"/>
        </w:tabs>
        <w:ind w:left="720"/>
        <w:rPr>
          <w:sz w:val="22"/>
          <w:szCs w:val="22"/>
        </w:rPr>
      </w:pPr>
      <w:r w:rsidRPr="00D0738A">
        <w:rPr>
          <w:i/>
          <w:iCs/>
          <w:sz w:val="22"/>
          <w:szCs w:val="22"/>
        </w:rPr>
        <w:t>Signed: …………………………………………</w:t>
      </w:r>
      <w:r w:rsidRPr="00D0738A">
        <w:rPr>
          <w:i/>
          <w:iCs/>
          <w:sz w:val="22"/>
          <w:szCs w:val="22"/>
        </w:rPr>
        <w:tab/>
        <w:t xml:space="preserve"> Date:  ……………………</w:t>
      </w:r>
    </w:p>
    <w:sectPr w:rsidR="00D0738A" w:rsidRPr="00D0738A" w:rsidSect="00F1291D">
      <w:footerReference w:type="first" r:id="rId16"/>
      <w:pgSz w:w="11907" w:h="16840" w:code="9"/>
      <w:pgMar w:top="851" w:right="1418" w:bottom="2694" w:left="1418" w:header="720" w:footer="158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5E05A" w14:textId="77777777" w:rsidR="00D0738A" w:rsidRDefault="00D0738A">
      <w:r>
        <w:separator/>
      </w:r>
    </w:p>
  </w:endnote>
  <w:endnote w:type="continuationSeparator" w:id="0">
    <w:p w14:paraId="65CE4061" w14:textId="77777777" w:rsidR="00D0738A" w:rsidRDefault="00D07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221EA" w14:textId="77777777" w:rsidR="001F580D" w:rsidRPr="00F1291D" w:rsidRDefault="0067699F" w:rsidP="00F1291D">
    <w:pPr>
      <w:pStyle w:val="Footer"/>
      <w:tabs>
        <w:tab w:val="clear" w:pos="4320"/>
        <w:tab w:val="clear" w:pos="8640"/>
        <w:tab w:val="left" w:pos="1701"/>
        <w:tab w:val="center" w:pos="4535"/>
      </w:tabs>
      <w:rPr>
        <w:sz w:val="18"/>
        <w:szCs w:val="18"/>
      </w:rPr>
    </w:pPr>
    <w:r>
      <w:rPr>
        <w:noProof/>
        <w:sz w:val="18"/>
        <w:szCs w:val="18"/>
        <w:lang w:eastAsia="ja-JP"/>
      </w:rPr>
      <w:drawing>
        <wp:anchor distT="0" distB="0" distL="114300" distR="114300" simplePos="0" relativeHeight="251662848" behindDoc="1" locked="0" layoutInCell="1" allowOverlap="1" wp14:anchorId="66B8B461" wp14:editId="56ECDEE7">
          <wp:simplePos x="0" y="0"/>
          <wp:positionH relativeFrom="column">
            <wp:posOffset>2118995</wp:posOffset>
          </wp:positionH>
          <wp:positionV relativeFrom="paragraph">
            <wp:posOffset>165100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old sport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4E0">
      <w:rPr>
        <w:noProof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583032D0" wp14:editId="4C1A28CF">
              <wp:simplePos x="0" y="0"/>
              <wp:positionH relativeFrom="column">
                <wp:posOffset>-662305</wp:posOffset>
              </wp:positionH>
              <wp:positionV relativeFrom="paragraph">
                <wp:posOffset>32385</wp:posOffset>
              </wp:positionV>
              <wp:extent cx="7088505" cy="859790"/>
              <wp:effectExtent l="0" t="0" r="0" b="0"/>
              <wp:wrapTight wrapText="bothSides">
                <wp:wrapPolygon edited="0">
                  <wp:start x="5282" y="0"/>
                  <wp:lineTo x="0" y="957"/>
                  <wp:lineTo x="0" y="20579"/>
                  <wp:lineTo x="5282" y="21058"/>
                  <wp:lineTo x="8069" y="21058"/>
                  <wp:lineTo x="21536" y="21058"/>
                  <wp:lineTo x="21536" y="4786"/>
                  <wp:lineTo x="8069" y="0"/>
                  <wp:lineTo x="5282" y="0"/>
                </wp:wrapPolygon>
              </wp:wrapTight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8505" cy="859790"/>
                        <a:chOff x="374" y="15467"/>
                        <a:chExt cx="11163" cy="1354"/>
                      </a:xfrm>
                    </wpg:grpSpPr>
                    <pic:pic xmlns:pic="http://schemas.openxmlformats.org/drawingml/2006/picture">
                      <pic:nvPicPr>
                        <pic:cNvPr id="2" name="Picture 1" descr="File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" y="15544"/>
                          <a:ext cx="1555" cy="12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" descr="SLES_logo(Portrait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02" y="15948"/>
                          <a:ext cx="1629" cy="6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etheadPrimary Renew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886"/>
                          <a:ext cx="711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investors in pupi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1" y="15782"/>
                          <a:ext cx="1506" cy="8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15740"/>
                          <a:ext cx="960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inclus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9" y="15683"/>
                          <a:ext cx="1086" cy="9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ARTSMARKGOL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55" y="15467"/>
                          <a:ext cx="1368" cy="13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9F1961" id="Group 8" o:spid="_x0000_s1026" style="position:absolute;margin-left:-52.15pt;margin-top:2.55pt;width:558.15pt;height:67.7pt;z-index:-251654656" coordorigin="374,15467" coordsize="11163,1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T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tf+Zv1s+5+nMB2DRU7S13W24gK50QEx&#10;7b3X9tjK6RiAZD4s3TY639lUZyfeJf3veUm3jkK25nt11XO03XeQOEFzpjc+uJVg+QBY9TN7KbyL&#10;LmKXaZTSK9h7f+akVWX9qGT86Dqhb3zW6yo697917r3v3Xure/5XHbsFLWb16TytUkTZN/787SSW&#10;RU89bT09Pjtz46HyPeWokoaekqY4oxcR09Q54BIzm+5zzxFDPuHt9euAZj9ZbAmlWVVjuEFTliix&#10;SKoHwpKx4HrH33w5fZ47bmWBSQg8CWnkCS0TH0GoupJ82QdXLe89+sc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Yx2PFc2TFBRjJPDHTvkBSwCueniMhigar0edoYzM5VS2kajYcn2wLW&#10;1FwbsRx/VlQpfSNZUVoNVK0FTQVoKn16c8aXwvB1N4INdNTpqeJpwrgZ+XUz2/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D/5j1eKP4xZun1RL/Fd2bQoAJL63MeSbKaY&#10;LMo8oGNubhhoDcfkY2/etufA9n7mKq/r3tqmeJpJ4nb8/wBP54r9olP2di8TnaJ8/pwSt/xnTn5d&#10;37ada73vlp1l31737r3Xvfuvde9+691737r3Xvfuvde9+691737r3Xvfuvde9+691737r3Xvfuvd&#10;e9+691737r3Xvfuvde9+691737r3XvfuvdbQnxEx4xvxn6Yp1ESiTZGOyFogQl8s8+UYkED91mrC&#10;XP5ck8/X32H9jrYWntHsEQpnbo3xw/UJk/b3Z+desIvcCUzc6bk5ri6Zc/0aL+zGPl0Y33K3Q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afzUa8Sdsdb4y8V6Pr&#10;yWvKhrzgZHcmWpwZE1HTE38KOg2FyG5NuOdH3zbkNzrtNn21Tay/z755FyPT9PHqdXpjJ72LipsN&#10;7Pnuuwvy7Y1P7e7P5dVc+8Oepw697917o1vwgx/8T+VHUFN4hL4sxmshpLmO38I2nn8r5dQZLmH7&#10;LWFv6tOmxvYzT93e1+s95tiipqpPK/Gn9lbTSV8uGitPOlM1p0BPc2bwORdwetKxov8Avcsa0/Ot&#10;Plx62ZPfXTr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v9/M2yIrfkbj6YOr/wfrTb&#10;OOKhGQxGXL7my2hmYASsRlNWoXFmA+oIHMf73t0Lj3VihrXwNot04UpWW4kp8/7StR604jrLH2Uh&#10;8Lk93p/aXsjfbRI0/L4eq7/eLXUu9e9+690eP+XZjxWfKXaNQRETicDvPIKZAS6mTbldi7wmx0y6&#10;ckQTx6Cw/wADkV91i2E/vJYymlYLa6fPHMDx4+f6n7K9Rj7vy+HyNcJn9SWFf2SK2fl2/tp1sXe+&#10;qfWH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XI/mGZE1vyq33TF3YYjFbKxwDKqrGJdoYbLaIyvLoTky1&#10;zzqYj6Ae+U/3o7r6j3n3KGpPgQWiZ8q20UmPUfqVz5kjh1mH7Rw+FyLavj9SSZv2Sumf956JL7x6&#10;6kvr3v3XurGv5YNB938hs7VHgYvqzcVWCYtYaSbcW0McsYkuBC5jrXYHkkKRaxJGVn3Prbx/dG5m&#10;PCHZp24VyZ7VKV8jRya+YBHnUQ973S+HyjEnm99GOPpHK358B+3q/f30x6x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1kfmpXHIfKPuKc+S8e4aKh&#10;/cfW1sZt/D40WJvaO1J6B/ZWw/HvkL94G4N17x79Ka4ukTJr/ZwRR/s7cDyFB1mt7bReFyPtyYzC&#10;zY/pSO3+XPz6K57hzocde9+691aj/Krx5k7J7RytpdNHsfG48sAPCDks9DUqJGtcSkYk6BfkBv6c&#10;Zm/cwti/Nm83maR7dGny/UmDZ+f6ePlXqC/fWWmzWMGKtcs3z7UI/Z3Z/Lq8D30Q6xl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ybsXY1Pvij61m3Vho9+5DE1Oco9qmsj/AIvNi6Qr5qn7cX0EoTIkbESyxRySIrJFIykEnNPL&#10;kXMUfKUl7bjmWWBplt9Q8UxrxbT5YqQDRmVXZQVRypkuz7o+2NvKwSHakkCGWnYGPAV/kTwBIBIL&#10;AFZ+z/o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QaWkHWloAKKKKACiiigAoo&#10;oo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KOtLSDrS0AFFFFABRRRQAUUUUAN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jrS0g60tABRRRQAUUUUAFFFFAD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1paQdaWgAoooo&#10;AKKKKACiiigB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o60tIOtLQAUUUUAFFFFABRRRQA2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UdaWkHWloAKKKKACiiigAoooo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Ot&#10;LSDrS0AFFFFABRRRQAUUUU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HWlpB1paACiiigAooooAKKKKAG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KOtLSDrS0AFFFFABRRRQAUUUUAN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HWlpB1paACiiigAooooAKKKKAG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jrS0g60tABRRRQAUUUUAFFFFAD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1paQdaWgAooooAKKKKACiiigB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o60tIOtLQAUUUUAF&#10;FFFABRRRQB//2VBLAwQKAAAAAAAAACEAqHNsMoAlAQCAJQEAFQAAAGRycy9tZWRpYS9pbWFnZTMu&#10;anBlZ//Y/+AAEEpGSUYAAQEBASwBLAAA/9sAQwADAgIDAgIDAwMDBAMDBAUIBQUEBAUKBwcGCAwK&#10;DAwLCgsLDQ4SEA0OEQ4LCxAWEBETFBUVFQwPFxgWFBgSFBUU/9sAQwEDBAQFBAUJBQUJFA0LDRQU&#10;FBQUFBQUFBQUFBQUFBQUFBQUFBQUFBQUFBQUFBQUFBQUFBQUFBQUFBQUFBQUFBQU/8AAEQgCpA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S0wOS0wNlQxNjoxNzowMF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UtMDktMDZUMTY6MTc6MDB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S0wOS0wNlQxNjoxNzowMF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1LTA5LTA2VDE2OjE3OjAw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1LTA5LTA2VDE2OjE3OjAw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4MzwvcmVhbD4KCQkJCQkJPHJlYWw+NTU5PC9yZWFsPgoJCQkJCTwvYXJyYXk+CgkJCQkJ&#10;PGtleT5jb20uYXBwbGUucHJpbnQudGlja2V0LmNsaWVudDwva2V5PgoJCQkJCTxzdHJpbmc+Y29t&#10;LmFwcGxlLnByaW50aW5nbWFuYWdlcjwvc3RyaW5nPgoJCQkJCTxrZXk+Y29tLmFwcGxlLnByaW50&#10;LnRpY2tldC5tb2REYXRlPC9rZXk+CgkJCQkJPGRhdGU+MjAwNS0wOS0wNlQxNjoxNzowMF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aXNvLW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QYXBlckluZm8uUE1VbmFkanVzdGVkUGFnZV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UtMDktMDZUMTY6MTc6MDBaPC9kYXRlPgoJCQkJCTxrZXk+Y29tLmFwcGxlLnBy&#10;aW50LnRpY2tldC5zdGF0ZUZsYWc8L2tleT4KCQkJCQk8aW50ZWdlcj4wPC9pbnRlZ2VyPgoJCQkJ&#10;PC9kaWN0PgoJCQk8L2FycmF5PgoJCTwvZGljdD4KCQk8a2V5PmNvbS5hcHBsZS5wcmludC5QYXBl&#10;ckluZm8ucHBk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cHBkLlBNUGFwZXJOYW1lPC9rZXk+CgkJCQkJPHN0cmluZz5BND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dGlja2V0LkFQSVZlcnNpb248L2tleT4KCQk8&#10;c3RyaW5nPjAwLjIwPC9zdHJpbmc+CgkJPGtleT5jb20uYXBwbGUucHJpbnQudGlja2V0LnByaXZh&#10;dGVMb2NrPC9rZXk+CgkJPGZhbHNlL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8sAAAAA&#10;UmdodGxvbmcAAAj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KPD94cGFja2V0IGVuZD0ndyc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A8sI8AMBEQACEQEDEQH/&#10;3QAEAR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R29/Oa/lcdB9l7y6c&#10;7j+a/THX3Z/X2Yl2/vTZefyeYhzO3czDEk8uOyEcFHIgkVJEYhXIsRz7917oN/8Ah/j+Tb/3sJ6A&#10;/wDPvnf/AKg9+6917/h/j+Tb/wB7CegP/Pvnf/qD37r3Xv8Ah/j+Tb/3sJ6A/wDPvnf/AKg9+691&#10;7/h/j+Tb/wB7CegP/Pvnf/qD37r3Ry/ir87PiF84MfvPK/EzvzYne2P67rMJj97Vex6uuqott1u4&#10;4ampwdPkTWwQFWqUo6lo9INxG17e/de6Np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ML/P3/AO3yX8wn/wAWAzH/ALo6D37r3VQPv3Xuve/de697917r3v3Xuvoef8IdP+ZV/wAxL/xI&#10;Hxx/95zeHv3Xut7z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YX+fv/2+S/mE/wDiwGY/90dB7917qoH37r3Xvfuv&#10;de9+691737r3X0PP+EOn/Mq/5iX/AIkD44/+85vD37r3W95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xhf5+//b5L+YT/AOLAZj/3R0Hv3Xuqgffuvde9+691737r3XvfuvdfQ8/4Q6f8&#10;yr/mJf8AiQPjj/7zm8Pfuvdb3n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YX+fv/ANvkv5hP/iwGY/8AdHQe/de6qB9+691737r3Xvfuvde9+6919Dz/AIQ6f8yr/mJf&#10;+JA+OP8A7zm8Pfuvdb3n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8YX+fv/ANvk&#10;v5hP/iwGY/8AdHQe/de6qB9+691737r3Xvfuvde9+6919Dz/AIQ6f8yr/mJf+JA+OP8A7zm8Pfuv&#10;db3n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ML/P3/AO3yX8wn/wAWAzH/ALo6D37r3VQP&#10;v3Xuve/de697917r3v3Xuvoef8IdP+ZV/wAxL/xIHxx/95zeHv3Xut7z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jC/z9/8At8l/MJ/8WAzH/ujoPfuvdVA+/de6&#10;97917r3v3Xuve/de6+h5/wAIdP8AmVf8xL/xIHxx/wDec3h7917re8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H8/j/ALc2/wAw&#10;n/xAGX/93tB7917r4w3v3Xuve/de697917r3v3Xuve/de6+9x1N/zKvrT/xH+zf/AHnKb37r3Qg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Afz+P8Atzb/&#10;ADCf/EAZf/3e0Hv3XuvjDe/de697917r3v3Xuve/de697917r73HU3/Mq+tP/Ef7N/8Aecpvfuvd&#10;C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B/P4/wC3&#10;Nv8AMJ/8QBl//d7Qe/de6+MN7917r3v3Xuve/de697917r3v3XuvvcdTf8yr60/8R/s3/wB5ym9+&#10;690I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H8/j/&#10;ALc2/wAwn/xAGX/93tB7917r4w3v3Xuve/de697917r3v3Xuve/de6+9x1N/zKvrT/xH+zf/AHnK&#10;b37r3Qg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Afz&#10;+P8Atzb/ADCf/EAZf/3e0Hv3XuvjDe/de697917r3v3Xuve/de697917r73HU3/Mq+tP/Ef7N/8A&#10;ecpvfuvdC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U&#10;B/P4/wC3Nv8AMJ/8QBl//d7Qe/de6+MN7917r3v3Xuve/de697917r3v3XuvvcdTf8yr60/8R/s3&#10;/wB5ym9+690IH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QH8/j/ALc2/wAwn/xAGX/93tB7917r4w3v3Xuve/de697917r3v3Xuve/de6+9x1N/zKvrT/xH&#10;+zf/AHnKb37r3Qg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7jtn/m&#10;VfZf/iP95f8AvOVPv3Xuvgj+/de697917r3v3Xuve/de697917r3v3Xuvt8/ynf+3WX8tP8A8UA+&#10;G/8A8Drtz37r3R/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e&#10;47Z/5lX2X/4j/eX/ALzlT7917r4I/v3Xuve/de697917r3v3Xuve/de697917r7fP8p3/t1l/LT/&#10;APFAPhv/APA67c9+690f/wB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uO2f+ZV9l/+I/3l/wC85U+/de6+CP7917r3v3Xuve/de697917r3v3Xuve/de6+3z/Kd/7d&#10;Zfy0/wDxQD4b/wDwOu3PfuvdH/8A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7jtn/mVfZf/iP95f8AvOVPv3Xuvgj+/de697917r3v3Xuve/de697917r3v3Xuvt8/&#10;ynf+3WX8tP8A8UA+G/8A8Drtz37r3R//AH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e47Z/5lX2X/4j/eX/ALzlT7917r4I/v3Xuve/de697917r3v3Xuve/de69791&#10;7r7fP8p3/t1l/LT/APFAPhv/APA67c9+690f/wB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uO2f+ZV9l/+I/3l/wC85U+/de6+CP7917r3v3Xuve/de697917r3v3X&#10;uve/de6+3z/Kd/7dZfy0/wDxQD4b/wDwOu3PfuvdH/8A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e9o9t9V9IbMynY3c/ZWwepOv8A&#10;CKGzG+Oy937f2NtLFhkaRRX7i3NUUtJEWCMVDzAmxsDb37r3WtV8yv8AhXJ/K9+NsuW230lVdhfM&#10;vftAs0MMXUmJXa/VkWSijEiU2U7W30tMssD3AFZt/E5eK9xe4I9+691qf/Mf/hXZ/NA+RUmXwXQ8&#10;vXfwy6/rvuaampuscLT747SfGVI0/bZftTsGCoVKhP8AddbgMJiJV+qkHn37r3Wtd253d3L3/vCs&#10;7C707Y7I7k33kLit3j2jvbcm/NzVCFtQhfNboqaqo8a/RIxIFUWCgAAe/de6C/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jmmip4pZ55Y4III3mmmmdY4oYo1LySyyOQ&#10;FVQCWYmwHJ9+691RX83/APhR3/Km+Dhy+A3D39S999pYpqinfqj4zQ0Ha+dir6dAJqLNbvpKqn2r&#10;i5YpGSOopshnoqpDrC00jRyKvuvdagHzW/4WX/ODt9svtj4Z9U9d/EnaFR5aej3vuGOk7u7paNJA&#10;kddS1m5KSn2tjvPHqMlI+3K94SwEVcxTyP7r3Wqt3/8AKL5H/KzeD7++Snefanee7z5Vp832fvfP&#10;7wnxkErBmocHBmJ5YaClFgEpKKOKFAAEjUAD37r3QD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tQ/l6/yY/5gv8A&#10;Myy1HJ8cOk8lTdYNXGizHf8A2WavYvSOD8U3grSm8K2CSTMT07WFRj9uUeRrI7hnp1Qlh7r3X0FP&#10;5aP/AAlK+BXwrmwHZXyLVfmz31jlgrY6vsrbtFQdFbTyq2lEm1empZKyHISwMWjWs3NV5BWKpUU9&#10;HQTABfde62jKSkpaClpqGhpqeioaKnhpKOjpIY6alpKWmjENPTU1PCFSOONFCIiABQAAAB7917qR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r+TXzF+LXwz2RL2L8pe+es+jtqLHK9HVb83NQ43KZ6&#10;SFlWWi2ntmMyZTM1Q1A/aYqjqJ7Xbx2BI917rUF+d/8AwtH6Q2SMzs3+Xp0Pmu69wQtNSUndHfEG&#10;S2D1akqM3jye3+tsZLHubMUzro0rlKnATKxbVEwUa/de601vm/8Azl/5kP8AMKkyOO+SXyb3tk+v&#10;a6aVo+mNhyxdadN09M0rSU1JWbC2aKWmyxpw7RwVmfavrFQlTUsCb+691V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rUP5ev8AJj/mC/zMstRyfHDpPJU3WDVxosx3/wBlmr2L0jg/FN4K0pvCtgkkzE9O1hUY&#10;/blHkayO4Z6dUJYe691v1/y3f+ElfwS+JX8B7D+V8/8As7XdlD9tX/w7eeHGE+Pe2cklpfFieqfL&#10;O2d8TF4Xm3RVVVLUKFlXF0knA917rarw2Gw+3cTjcDt/FY3BYLDUNLjMPhcNQ0uMxOKxtDCKeix+&#10;Nx1EqQwQQxqscUUSKiKAqgAAe/de6c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JfPr+eF/Lc/l&#10;wx5PEd+9+4nO9q45ZVHQnTqUnZnc8lXFE0q0OW21i6iOkwLyBT4Zdz5HGQOeFlJIHv3XutIn58/8&#10;LGPmp3oczsv4S7B238P+vZ5Kmkh35lv4Z2n3zlqHyGKKqiyOZpRt3A/cQnVLTUmJramncj7fKkrr&#10;b3XutTTtruXtzvvfGV7M7v7O39292HnG1Zbe3ZO7c7vXdFeoleaOGfN7hnqKgxI0jmKESBEBIRVH&#10;Hv3Xug1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w38vb+RN/Mg/mSS4rOdK9J1mx+ncj4Jj8gu7f4n1z1F&#10;JQzsAK3beTqaSfI7iUC9/wC7WNrwhFpmiBB9+691vjfy6v8AhJd/L9+JSbd358nfuvm53Xjmp8hK&#10;vYOLTBdB4LJoBIIcN05TzVCZZIiXid90V2Qp6gBZVoKR/QPde62msNhsPt3E43A7fxWNwWCw1DS4&#10;zD4XDUNLjMTisbQwinosfjcdRKkMEEMarHFFEioigKoAAHv3XunL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3SNGkkZURFZ3d2CoiKNTMzNwABySffuvda8v8xD/hTR/LQ+BRy+zsH2A3y07xoFq6YdXfHX&#10;KYPc2DweWgRkjpOwe3DM2AxQWdGp6ymopsjk6VwfLjAPfuvdaKP8wf8A4U9fzNfnLJmdp7P7B/2U&#10;DpHJRy0f+jX48ZPJ4HdGXx8ilHi3r3Qxj3FXNIjyQVNPjJ8Zj6iFtE+PcjUfde611ZppaiWWeeWS&#10;eeeR5pppnaSWaWRi8kssjklmYklmJuTyffuvdY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ZIYZaiWKCCKSeeeRIY&#10;YYUaSWaWRgkcUUaAlmYkBVAuTwPfuvdbD38vj/hMf/M1+dRwW7txdeR/EvpDK/aVbdn/ACGosnt7&#10;P5TETufJVbJ6fiUbhyEhi0zUkmQgxtBUoymPI2Nx7r3W9B/Ly/4TAfy0fgzHgd3732N/s4neWMjp&#10;6ifsf5BYfFZfZmMzETCQ1uxukj9xgceqSJHNSS5X+K19NIuuHIKfp7r3WxlDDFTxRQQRRwQQRpDD&#10;DCixxQxRqEjiijQAKqgAKoFgOB7917rJ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InVnUXaveW9cT1t0t1rvz&#10;trsLPSCLC7I632lnd67rybeRYmNFgNuQVNVIqs6h3WLStwWIHv3Xutsv4Bf8I6/mv3w2F3t82N87&#10;d+HnXFQ1NWTbFx38N7P79zFCTHUGmfD4epG38AKiFmRaiuy1XV0soIqMQ1tJ917rd2+Av8jf+W3/&#10;AC5YsPmOiegsPuLtjFxwM/ffcLU/ZXcEtfCsYbJ4jO5aFaLAyOYlZo9s4/HRE3JjJLE+691bn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Yv8J/5TP8AMJ/mE11H/srPxl7A3rtGorHo6rtj&#10;N0cOxem8Y9O9sgKntHeT0WHmmplBeWgoamorSLLHTSOyI3uvdbmvwO/4RadX7W/g+9P5ifyAyHaG&#10;Zi0VNT0h8d5chtLr5Jhb/Itx9s7hpos9lKd1LCSLFYvCyo6qUrJE1K3uvdbiPxe+GHxT+Feyh178&#10;Vegus+jdryR0qZKHY23KWhzO45KOPxU1bvDddR5ctmqpF9Iq8tW1M5H1kPv3XujN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s1PT1FZUQUlJB&#10;NVVVVNFT01NTxPPUVFRO4ihgghiBZ3diFVVBJJAAv7917q8b4X/8Jy/5snzY/hGZ2v8AHDJdH9cZ&#10;ZY5o+0/k1U1XT221pZZhHFW0e18lTVG68hBImuWKoxm3amFkW/lGuPX7r3W3L8K/+EYPxC6vOJ3T&#10;82u79/fJ7c0DQ1VX111/FP0x1AjlUabF5PIUNRV7pyqI4bRWUuVw+tWs9KCPfuvdbXnxv+Ifxe+H&#10;+z12H8X+g+q+i9sNHAldR9c7Ow+3q3OyUy6Ya3dOcpY/v8tVAGxq8nUzzn8yH37r3Ri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kPj58PPlZ8sMz/AfjR8c+5+9MglQtNWN1j1&#10;1und2NxMjrqDZ7N4mmkosfGBy01dURIPywv7917rYj+LX/CPv+aZ3cmMzHeNT0z8R9sVaxVFVS9h&#10;bzh7E7HSiqAWhmodl9T/AMUx/l06XkpcluChlj1aJFWVXjX3Xutkz4rf8I0v5dPUcmLzPyX7O7s+&#10;W24KPxGvwkuQi6L6qybIqtIzbX2DUVG5YtThrKu9CoQ6SGI1n3Xutkj40fBH4Z/DfFpivi78Y+le&#10;kP8AJUo6vM7E2FgcZvDMwRqyJ/eTfTxSZrKOFZl8uRr530m2q3Hv3XujY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ad3/Clf/hQPD8LNt7l+CHw63ZTzfLje235cd3B2RhKuf7n4zbM3Nh0npaPB11KV&#10;EW9svRVSz0EiS+TEUrJXFUq56CSP3XutDX+Xx/Kz+bf80rsyp2l8Y+ssluHEUeWji7G7u3pLX4Pp&#10;7rqavIqpanfO/wCaGcPWukn3CYrHxVeUqE1SwUcqJI6+6919Jf8AlR/8JnfhD/LlO2+1OxqGl+V/&#10;yqxi02Qj7S7GwVMNidfZlUWRj1F1hUvU0dFLBIqtT5vKPWZNXUy0s1CsjU6+691si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e9+691737r&#10;3Xvfuvde9+691737r3Xvfuvde9+691737r3Xvfuvde9+691737r3SH7Kye/cPsTdGQ6t2th96djR&#10;YuWLZW29x7gO1NsV+46t1o8XJuvckcFXPRYmnlkWqylRR0NXVrSxzGjo6yq8NNL7r3Vbnwp/lSdT&#10;fGztre/zE7rz0nyl/mD9xVlZlu0flNvvDw0zbf8A4lSJjzsD4/bIlkqqfZm1cfRouMx9JTTzVzUa&#10;/b1NfLT+Oni917q1v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File0001" style="position:absolute;left:374;top:15544;width:1555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">
                <v:imagedata r:id="rId9" o:title="File0001"/>
              </v:shape>
              <v:shape id="Picture 2" o:spid="_x0000_s1028" type="#_x0000_t75" alt="SLES_logo(Portrait)" style="position:absolute;left:8402;top:15948;width:1629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">
                <v:imagedata r:id="rId10" o:title="SLES_logo(Portrait)"/>
              </v:shape>
              <v:shape id="Picture 3" o:spid="_x0000_s1029" type="#_x0000_t75" alt="letheadPrimary Renewal" style="position:absolute;left:7367;top:15886;width:711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">
                <v:imagedata r:id="rId11" o:title="letheadPrimary Renewal"/>
              </v:shape>
              <v:shape id="Picture 4" o:spid="_x0000_s1030" type="#_x0000_t75" alt="investors in pupils logo" style="position:absolute;left:10031;top:15782;width:1506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">
                <v:imagedata r:id="rId12" o:title="investors in pupils logo"/>
              </v:shape>
              <v:shape id="Picture 5" o:spid="_x0000_s1031" type="#_x0000_t75" style="position:absolute;left:6096;top:15740;width:96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">
                <v:imagedata r:id="rId13" o:title=""/>
              </v:shape>
              <v:shape id="Picture 6" o:spid="_x0000_s1032" type="#_x0000_t75" alt="inclusive" style="position:absolute;left:1929;top:15683;width:1086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">
                <v:imagedata r:id="rId14" o:title="inclusive"/>
              </v:shape>
              <v:shape id="Picture 7" o:spid="_x0000_s1033" type="#_x0000_t75" alt="ARTSMARKGOLD_RGB" style="position:absolute;left:3155;top:15467;width:1368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">
                <v:imagedata r:id="rId15" o:title="ARTSMARKGOLD_RGB"/>
              </v:shape>
              <w10:wrap type="tight"/>
            </v:group>
          </w:pict>
        </mc:Fallback>
      </mc:AlternateContent>
    </w:r>
    <w:r w:rsidR="001F580D" w:rsidRPr="00F1291D">
      <w:rPr>
        <w:noProof/>
        <w:sz w:val="18"/>
        <w:szCs w:val="18"/>
        <w:lang w:eastAsia="en-GB"/>
      </w:rPr>
      <w:tab/>
    </w:r>
    <w:r>
      <w:rPr>
        <w:noProof/>
        <w:sz w:val="18"/>
        <w:szCs w:val="18"/>
        <w:lang w:eastAsia="ja-JP"/>
      </w:rPr>
      <w:drawing>
        <wp:inline distT="0" distB="0" distL="0" distR="0" wp14:anchorId="229C5F79" wp14:editId="6407695D">
          <wp:extent cx="5760085" cy="57600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ld sport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576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8"/>
        <w:szCs w:val="18"/>
        <w:lang w:eastAsia="ja-JP"/>
      </w:rPr>
      <w:drawing>
        <wp:inline distT="0" distB="0" distL="0" distR="0" wp14:anchorId="0B620EC6" wp14:editId="4BDD6A51">
          <wp:extent cx="5760085" cy="576008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old sport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576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653DC" w14:textId="77777777" w:rsidR="00D0738A" w:rsidRDefault="00D0738A">
      <w:r>
        <w:separator/>
      </w:r>
    </w:p>
  </w:footnote>
  <w:footnote w:type="continuationSeparator" w:id="0">
    <w:p w14:paraId="3DFFFC2D" w14:textId="77777777" w:rsidR="00D0738A" w:rsidRDefault="00D07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8362C"/>
    <w:multiLevelType w:val="hybridMultilevel"/>
    <w:tmpl w:val="D3B42484"/>
    <w:styleLink w:val="ImportedStyle1"/>
    <w:lvl w:ilvl="0" w:tplc="53FC463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62ABCB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23C47E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95CE438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F563CB8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4DE1F3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3CC875A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4661E08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838A820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674631FD"/>
    <w:multiLevelType w:val="hybridMultilevel"/>
    <w:tmpl w:val="D3B42484"/>
    <w:numStyleLink w:val="ImportedStyle1"/>
  </w:abstractNum>
  <w:abstractNum w:abstractNumId="2" w15:restartNumberingAfterBreak="0">
    <w:nsid w:val="6E186B99"/>
    <w:multiLevelType w:val="hybridMultilevel"/>
    <w:tmpl w:val="4A12F134"/>
    <w:lvl w:ilvl="0" w:tplc="040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374C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67"/>
  <w:drawingGridVerticalSpacing w:val="56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8A"/>
    <w:rsid w:val="0006334E"/>
    <w:rsid w:val="00091537"/>
    <w:rsid w:val="0016176B"/>
    <w:rsid w:val="0016389C"/>
    <w:rsid w:val="001B7076"/>
    <w:rsid w:val="001F580D"/>
    <w:rsid w:val="00232B36"/>
    <w:rsid w:val="0050313D"/>
    <w:rsid w:val="00556CA0"/>
    <w:rsid w:val="00573B8C"/>
    <w:rsid w:val="00595564"/>
    <w:rsid w:val="00644AE4"/>
    <w:rsid w:val="00657F4E"/>
    <w:rsid w:val="0067699F"/>
    <w:rsid w:val="00737722"/>
    <w:rsid w:val="007A46BD"/>
    <w:rsid w:val="00871451"/>
    <w:rsid w:val="008A1C7B"/>
    <w:rsid w:val="008B30F1"/>
    <w:rsid w:val="008E193F"/>
    <w:rsid w:val="0091358D"/>
    <w:rsid w:val="0093441A"/>
    <w:rsid w:val="00A11B85"/>
    <w:rsid w:val="00A263AB"/>
    <w:rsid w:val="00AB24C0"/>
    <w:rsid w:val="00AD76BD"/>
    <w:rsid w:val="00AF1909"/>
    <w:rsid w:val="00B044E0"/>
    <w:rsid w:val="00B523E5"/>
    <w:rsid w:val="00BC639F"/>
    <w:rsid w:val="00D0738A"/>
    <w:rsid w:val="00D673B7"/>
    <w:rsid w:val="00E529C6"/>
    <w:rsid w:val="00F1291D"/>
    <w:rsid w:val="00F64542"/>
    <w:rsid w:val="00FB2F75"/>
    <w:rsid w:val="00FB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3E7B3F1"/>
  <w15:docId w15:val="{00633BF8-67D7-4C8E-8B3D-DF400458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A1C19"/>
    <w:rPr>
      <w:rFonts w:ascii="Tahoma" w:hAnsi="Tahoma" w:cs="Tahoma"/>
      <w:sz w:val="16"/>
      <w:szCs w:val="16"/>
    </w:rPr>
  </w:style>
  <w:style w:type="character" w:styleId="Hyperlink">
    <w:name w:val="Hyperlink"/>
    <w:rsid w:val="00092E29"/>
    <w:rPr>
      <w:color w:val="0000FF"/>
      <w:u w:val="single"/>
    </w:rPr>
  </w:style>
  <w:style w:type="paragraph" w:styleId="BodyText">
    <w:name w:val="Body Text"/>
    <w:basedOn w:val="Normal"/>
    <w:rsid w:val="003B0A3C"/>
    <w:rPr>
      <w:rFonts w:ascii="Arial" w:hAnsi="Arial"/>
      <w:lang w:eastAsia="en-GB"/>
    </w:rPr>
  </w:style>
  <w:style w:type="numbering" w:customStyle="1" w:styleId="ImportedStyle1">
    <w:name w:val="Imported Style 1"/>
    <w:rsid w:val="00D0738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y@raynvilleprimaryleeds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aynvilleprimaryleeds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y@raynvilleprimaryleeds.org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aynvilleprimaryleeds.org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ap\Downloads\Letterhead%20Template%20Sept%202016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1B429DB1F0C418AA64BFA196ABA67" ma:contentTypeVersion="11" ma:contentTypeDescription="Create a new document." ma:contentTypeScope="" ma:versionID="f3bcdc8cbf6877bf78ac94e217582baf">
  <xsd:schema xmlns:xsd="http://www.w3.org/2001/XMLSchema" xmlns:xs="http://www.w3.org/2001/XMLSchema" xmlns:p="http://schemas.microsoft.com/office/2006/metadata/properties" xmlns:ns3="1ded4915-e153-4c68-bd7f-b0c395ae8090" xmlns:ns4="cf4be4ce-9d6c-4884-917e-4e65625e3549" targetNamespace="http://schemas.microsoft.com/office/2006/metadata/properties" ma:root="true" ma:fieldsID="3f57a12fdcfc1505244d68f8b00296cc" ns3:_="" ns4:_="">
    <xsd:import namespace="1ded4915-e153-4c68-bd7f-b0c395ae8090"/>
    <xsd:import namespace="cf4be4ce-9d6c-4884-917e-4e65625e35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4915-e153-4c68-bd7f-b0c395ae8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e4ce-9d6c-4884-917e-4e65625e35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48625-3CCE-4CB1-8C39-AE634352A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d4915-e153-4c68-bd7f-b0c395ae8090"/>
    <ds:schemaRef ds:uri="cf4be4ce-9d6c-4884-917e-4e65625e35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7A91AF-465D-4E67-AB73-6B88ED6E59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8544E-BFA8-4DFC-A082-CF99B03723CB}">
  <ds:schemaRefs>
    <ds:schemaRef ds:uri="http://purl.org/dc/terms/"/>
    <ds:schemaRef ds:uri="http://schemas.openxmlformats.org/package/2006/metadata/core-properties"/>
    <ds:schemaRef ds:uri="cf4be4ce-9d6c-4884-917e-4e65625e3549"/>
    <ds:schemaRef ds:uri="http://schemas.microsoft.com/office/2006/documentManagement/types"/>
    <ds:schemaRef ds:uri="http://schemas.microsoft.com/office/infopath/2007/PartnerControls"/>
    <ds:schemaRef ds:uri="1ded4915-e153-4c68-bd7f-b0c395ae809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1ED9B22-3616-44A3-8AA4-FC8A637A6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Sept 2016 V2</Template>
  <TotalTime>3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LEEDS CITY COUNCIL</vt:lpstr>
    </vt:vector>
  </TitlesOfParts>
  <Company>Raynville Primary School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LEEDS CITY COUNCIL</dc:title>
  <dc:creator>Karen Edwards</dc:creator>
  <cp:lastModifiedBy>Ashley Perkins</cp:lastModifiedBy>
  <cp:revision>3</cp:revision>
  <cp:lastPrinted>2018-05-02T06:25:00Z</cp:lastPrinted>
  <dcterms:created xsi:type="dcterms:W3CDTF">2020-02-04T22:43:00Z</dcterms:created>
  <dcterms:modified xsi:type="dcterms:W3CDTF">2020-02-04T22:45:00Z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-235116394</vt:i4>
  </property>
  <property fmtid="{D5CDD505-2E9C-101B-9397-08002B2CF9AE}" pid="3" name="ContentTypeId">
    <vt:lpwstr>0x0101000271B429DB1F0C418AA64BFA196ABA67</vt:lpwstr>
  </property>
</Properties>
</file>